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B2A47" w14:textId="317CB887" w:rsidR="005803C6" w:rsidRPr="00057FC6" w:rsidRDefault="00D66CA1" w:rsidP="00057FC6">
      <w:pPr>
        <w:spacing w:before="240" w:after="360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Standing Order Form</w:t>
      </w:r>
    </w:p>
    <w:p w14:paraId="5D149135" w14:textId="2BE4B79C" w:rsidR="006D0C4F" w:rsidRPr="00C8738D" w:rsidRDefault="00D66CA1" w:rsidP="00C8738D">
      <w:pPr>
        <w:spacing w:before="480"/>
        <w:rPr>
          <w:rFonts w:asciiTheme="minorHAnsi" w:hAnsiTheme="minorHAnsi" w:cstheme="minorHAnsi"/>
          <w:b/>
          <w:bCs/>
          <w:sz w:val="24"/>
          <w:szCs w:val="24"/>
        </w:rPr>
      </w:pPr>
      <w:r w:rsidRPr="00D66CA1">
        <w:rPr>
          <w:rFonts w:asciiTheme="minorHAnsi" w:hAnsiTheme="minorHAnsi" w:cstheme="minorHAnsi"/>
          <w:b/>
          <w:bCs/>
          <w:sz w:val="24"/>
          <w:szCs w:val="24"/>
        </w:rPr>
        <w:t>Please complete all sections in capital letters and sign Standing Order</w:t>
      </w:r>
      <w:r w:rsidR="006D0C4F" w:rsidRPr="006D0C4F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42"/>
        <w:gridCol w:w="181"/>
        <w:gridCol w:w="992"/>
        <w:gridCol w:w="792"/>
        <w:gridCol w:w="567"/>
        <w:gridCol w:w="493"/>
        <w:gridCol w:w="240"/>
        <w:gridCol w:w="870"/>
        <w:gridCol w:w="868"/>
        <w:gridCol w:w="1155"/>
        <w:gridCol w:w="3105"/>
      </w:tblGrid>
      <w:tr w:rsidR="001F63E0" w14:paraId="1D9FF51D" w14:textId="77777777" w:rsidTr="00F42E0D">
        <w:trPr>
          <w:trHeight w:val="567"/>
        </w:trPr>
        <w:tc>
          <w:tcPr>
            <w:tcW w:w="10466" w:type="dxa"/>
            <w:gridSpan w:val="12"/>
            <w:vAlign w:val="center"/>
          </w:tcPr>
          <w:p w14:paraId="47A19A0E" w14:textId="6A2E4709" w:rsidR="001F63E0" w:rsidRDefault="001F63E0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D0C4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My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</w:t>
            </w:r>
            <w:r w:rsidRPr="006D0C4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etails</w:t>
            </w:r>
          </w:p>
        </w:tc>
      </w:tr>
      <w:tr w:rsidR="00101B81" w14:paraId="2458A84A" w14:textId="77777777" w:rsidTr="001F63E0">
        <w:trPr>
          <w:trHeight w:val="454"/>
        </w:trPr>
        <w:tc>
          <w:tcPr>
            <w:tcW w:w="861" w:type="dxa"/>
            <w:vAlign w:val="center"/>
          </w:tcPr>
          <w:p w14:paraId="4468E4FB" w14:textId="08B8A266" w:rsidR="0008673E" w:rsidRDefault="0008673E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5803C6">
              <w:rPr>
                <w:rFonts w:asciiTheme="minorHAnsi" w:hAnsiTheme="minorHAnsi" w:cstheme="minorHAnsi"/>
                <w:sz w:val="24"/>
                <w:szCs w:val="24"/>
              </w:rPr>
              <w:t>Title</w:t>
            </w:r>
          </w:p>
        </w:tc>
        <w:tc>
          <w:tcPr>
            <w:tcW w:w="1515" w:type="dxa"/>
            <w:gridSpan w:val="3"/>
            <w:vAlign w:val="center"/>
          </w:tcPr>
          <w:p w14:paraId="07255A76" w14:textId="17639D57" w:rsidR="0008673E" w:rsidRDefault="00101B81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itle"/>
                  <w:enabled/>
                  <w:calcOnExit w:val="0"/>
                  <w:textInput>
                    <w:maxLength w:val="6"/>
                    <w:format w:val="TITLE CASE"/>
                  </w:textInput>
                </w:ffData>
              </w:fldChar>
            </w:r>
            <w:bookmarkStart w:id="0" w:name="Title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359" w:type="dxa"/>
            <w:gridSpan w:val="2"/>
            <w:vAlign w:val="center"/>
          </w:tcPr>
          <w:p w14:paraId="3F0C1C36" w14:textId="6435A4A6" w:rsidR="0008673E" w:rsidRDefault="0008673E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5803C6">
              <w:rPr>
                <w:rFonts w:asciiTheme="minorHAnsi" w:hAnsiTheme="minorHAnsi" w:cstheme="minorHAnsi"/>
                <w:sz w:val="24"/>
                <w:szCs w:val="24"/>
              </w:rPr>
              <w:t>First Name</w:t>
            </w:r>
          </w:p>
        </w:tc>
        <w:tc>
          <w:tcPr>
            <w:tcW w:w="2471" w:type="dxa"/>
            <w:gridSpan w:val="4"/>
            <w:vAlign w:val="center"/>
          </w:tcPr>
          <w:p w14:paraId="4EA31810" w14:textId="3AADF5B8" w:rsidR="0008673E" w:rsidRDefault="00101B81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" w:name="Text1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55" w:type="dxa"/>
            <w:vAlign w:val="center"/>
          </w:tcPr>
          <w:p w14:paraId="61DEEC7C" w14:textId="2487D425" w:rsidR="0008673E" w:rsidRDefault="0008673E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5803C6">
              <w:rPr>
                <w:rFonts w:asciiTheme="minorHAnsi" w:hAnsiTheme="minorHAnsi" w:cstheme="minorHAnsi"/>
                <w:sz w:val="24"/>
                <w:szCs w:val="24"/>
              </w:rPr>
              <w:t>Surname</w:t>
            </w:r>
          </w:p>
        </w:tc>
        <w:tc>
          <w:tcPr>
            <w:tcW w:w="3105" w:type="dxa"/>
            <w:vAlign w:val="center"/>
          </w:tcPr>
          <w:p w14:paraId="4023469C" w14:textId="05D570C4" w:rsidR="0008673E" w:rsidRDefault="00101B81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08673E" w14:paraId="16711378" w14:textId="77777777" w:rsidTr="001F63E0">
        <w:trPr>
          <w:trHeight w:val="454"/>
        </w:trPr>
        <w:tc>
          <w:tcPr>
            <w:tcW w:w="1203" w:type="dxa"/>
            <w:gridSpan w:val="2"/>
            <w:vAlign w:val="center"/>
          </w:tcPr>
          <w:p w14:paraId="408564FE" w14:textId="0CC40B85" w:rsidR="0008673E" w:rsidRDefault="0008673E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5803C6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</w:p>
        </w:tc>
        <w:tc>
          <w:tcPr>
            <w:tcW w:w="9263" w:type="dxa"/>
            <w:gridSpan w:val="10"/>
            <w:vAlign w:val="center"/>
          </w:tcPr>
          <w:p w14:paraId="7672353B" w14:textId="46DD986D" w:rsidR="0008673E" w:rsidRDefault="00101B81" w:rsidP="00C942B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C942B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1F63E0" w14:paraId="208BEC3A" w14:textId="77777777" w:rsidTr="00184996">
        <w:trPr>
          <w:trHeight w:val="454"/>
        </w:trPr>
        <w:tc>
          <w:tcPr>
            <w:tcW w:w="1384" w:type="dxa"/>
            <w:gridSpan w:val="3"/>
            <w:vAlign w:val="center"/>
          </w:tcPr>
          <w:p w14:paraId="4AB534BB" w14:textId="01397FBE" w:rsidR="001F63E0" w:rsidRDefault="001F63E0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Post Code</w:t>
            </w:r>
          </w:p>
        </w:tc>
        <w:tc>
          <w:tcPr>
            <w:tcW w:w="1784" w:type="dxa"/>
            <w:gridSpan w:val="2"/>
            <w:vAlign w:val="center"/>
          </w:tcPr>
          <w:p w14:paraId="24B4D30F" w14:textId="2EF3F493" w:rsidR="001F63E0" w:rsidRDefault="001F63E0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7298" w:type="dxa"/>
            <w:gridSpan w:val="7"/>
            <w:vAlign w:val="center"/>
          </w:tcPr>
          <w:p w14:paraId="06986CA0" w14:textId="39D5147B" w:rsidR="001F63E0" w:rsidRDefault="001F63E0" w:rsidP="00101B81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42BD" w14:paraId="7BEF6311" w14:textId="77777777" w:rsidTr="001F63E0">
        <w:trPr>
          <w:trHeight w:val="454"/>
        </w:trPr>
        <w:tc>
          <w:tcPr>
            <w:tcW w:w="1384" w:type="dxa"/>
            <w:gridSpan w:val="3"/>
            <w:vAlign w:val="center"/>
          </w:tcPr>
          <w:p w14:paraId="6BE69C6D" w14:textId="4345BA9F" w:rsidR="00C942BD" w:rsidRDefault="00C942BD" w:rsidP="00C942B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5803C6">
              <w:rPr>
                <w:rFonts w:asciiTheme="minorHAnsi" w:hAnsiTheme="minorHAnsi" w:cstheme="minorHAnsi"/>
                <w:sz w:val="24"/>
                <w:szCs w:val="24"/>
              </w:rPr>
              <w:t>Telephone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  <w:tc>
          <w:tcPr>
            <w:tcW w:w="2844" w:type="dxa"/>
            <w:gridSpan w:val="4"/>
            <w:vAlign w:val="center"/>
          </w:tcPr>
          <w:p w14:paraId="090C0194" w14:textId="248AA0EA" w:rsidR="00C942BD" w:rsidRDefault="00972549" w:rsidP="00E0351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format w:val="##### #######"/>
                  </w:textInput>
                </w:ffData>
              </w:fldChar>
            </w:r>
            <w:bookmarkStart w:id="2" w:name="Text3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40" w:type="dxa"/>
            <w:vAlign w:val="center"/>
          </w:tcPr>
          <w:p w14:paraId="2CA54789" w14:textId="77777777" w:rsidR="00C942BD" w:rsidRPr="005803C6" w:rsidRDefault="00C942BD" w:rsidP="00C942B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14:paraId="5BB61228" w14:textId="3BBD2702" w:rsidR="00C942BD" w:rsidRDefault="00C942BD" w:rsidP="00C942B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5803C6">
              <w:rPr>
                <w:rFonts w:asciiTheme="minorHAnsi" w:hAnsiTheme="minorHAnsi" w:cstheme="minorHAnsi"/>
                <w:sz w:val="24"/>
                <w:szCs w:val="24"/>
              </w:rPr>
              <w:t>Email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  <w:tc>
          <w:tcPr>
            <w:tcW w:w="5128" w:type="dxa"/>
            <w:gridSpan w:val="3"/>
            <w:vAlign w:val="center"/>
          </w:tcPr>
          <w:p w14:paraId="1C18BBF5" w14:textId="584C9555" w:rsidR="00C942BD" w:rsidRDefault="00C942BD" w:rsidP="00C942B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1E3F76E6" w14:textId="10B27CC3" w:rsidR="00F97AC1" w:rsidRPr="00101B81" w:rsidRDefault="00101B81" w:rsidP="00101B81">
      <w:pPr>
        <w:spacing w:after="0"/>
        <w:jc w:val="right"/>
        <w:rPr>
          <w:rFonts w:asciiTheme="minorHAnsi" w:hAnsiTheme="minorHAnsi" w:cstheme="minorHAnsi"/>
          <w:sz w:val="20"/>
        </w:rPr>
      </w:pPr>
      <w:r w:rsidRPr="00101B81">
        <w:rPr>
          <w:rFonts w:asciiTheme="minorHAnsi" w:hAnsiTheme="minorHAnsi" w:cstheme="minorHAnsi"/>
          <w:sz w:val="20"/>
        </w:rPr>
        <w:t>* Optional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684"/>
        <w:gridCol w:w="284"/>
        <w:gridCol w:w="567"/>
        <w:gridCol w:w="567"/>
        <w:gridCol w:w="283"/>
        <w:gridCol w:w="284"/>
        <w:gridCol w:w="283"/>
        <w:gridCol w:w="1560"/>
        <w:gridCol w:w="141"/>
        <w:gridCol w:w="993"/>
        <w:gridCol w:w="141"/>
        <w:gridCol w:w="557"/>
        <w:gridCol w:w="152"/>
        <w:gridCol w:w="1276"/>
        <w:gridCol w:w="1677"/>
      </w:tblGrid>
      <w:tr w:rsidR="00203F17" w14:paraId="5933BA39" w14:textId="77777777" w:rsidTr="001F63E0">
        <w:trPr>
          <w:trHeight w:val="567"/>
        </w:trPr>
        <w:tc>
          <w:tcPr>
            <w:tcW w:w="3119" w:type="dxa"/>
            <w:gridSpan w:val="5"/>
            <w:vAlign w:val="center"/>
          </w:tcPr>
          <w:p w14:paraId="58B82BD3" w14:textId="05FBF897" w:rsidR="00203F17" w:rsidRPr="006D0C4F" w:rsidRDefault="00203F17" w:rsidP="005A395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Bank/Building Society</w:t>
            </w:r>
            <w:r w:rsidRPr="006D0C4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7347" w:type="dxa"/>
            <w:gridSpan w:val="11"/>
            <w:vAlign w:val="center"/>
          </w:tcPr>
          <w:p w14:paraId="5CBCFC9B" w14:textId="49F9B46F" w:rsidR="00203F17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3"/>
          </w:p>
        </w:tc>
      </w:tr>
      <w:tr w:rsidR="00203F17" w14:paraId="47EA744A" w14:textId="77777777" w:rsidTr="001F63E0">
        <w:trPr>
          <w:trHeight w:val="567"/>
        </w:trPr>
        <w:tc>
          <w:tcPr>
            <w:tcW w:w="1017" w:type="dxa"/>
            <w:vAlign w:val="center"/>
          </w:tcPr>
          <w:p w14:paraId="3E3C9134" w14:textId="49F37621" w:rsidR="00203F17" w:rsidRPr="0032606E" w:rsidRDefault="00203F17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2606E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</w:p>
        </w:tc>
        <w:tc>
          <w:tcPr>
            <w:tcW w:w="6496" w:type="dxa"/>
            <w:gridSpan w:val="13"/>
            <w:vAlign w:val="center"/>
          </w:tcPr>
          <w:p w14:paraId="349B3D0D" w14:textId="2E7EF1EF" w:rsidR="00203F17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276" w:type="dxa"/>
            <w:vAlign w:val="center"/>
          </w:tcPr>
          <w:p w14:paraId="4281E84D" w14:textId="1EA04A1B" w:rsidR="00203F17" w:rsidRPr="005803C6" w:rsidRDefault="0032606E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Post Code</w:t>
            </w:r>
          </w:p>
        </w:tc>
        <w:tc>
          <w:tcPr>
            <w:tcW w:w="1677" w:type="dxa"/>
            <w:vAlign w:val="center"/>
          </w:tcPr>
          <w:p w14:paraId="0CB99DE1" w14:textId="68BCF7D1" w:rsidR="00203F17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456606" w14:paraId="0E5ED836" w14:textId="77777777" w:rsidTr="00BB264F">
        <w:trPr>
          <w:trHeight w:val="567"/>
        </w:trPr>
        <w:tc>
          <w:tcPr>
            <w:tcW w:w="1701" w:type="dxa"/>
            <w:gridSpan w:val="2"/>
            <w:vAlign w:val="center"/>
          </w:tcPr>
          <w:p w14:paraId="5B8A32D4" w14:textId="33D32262" w:rsidR="00456606" w:rsidRPr="0032606E" w:rsidRDefault="0045660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2606E">
              <w:rPr>
                <w:rFonts w:asciiTheme="minorHAnsi" w:hAnsiTheme="minorHAnsi" w:cstheme="minorHAnsi"/>
                <w:sz w:val="24"/>
                <w:szCs w:val="24"/>
              </w:rPr>
              <w:t>Account Name</w:t>
            </w:r>
          </w:p>
        </w:tc>
        <w:tc>
          <w:tcPr>
            <w:tcW w:w="8765" w:type="dxa"/>
            <w:gridSpan w:val="14"/>
            <w:vAlign w:val="center"/>
          </w:tcPr>
          <w:p w14:paraId="114E92B5" w14:textId="4C723085" w:rsidR="00456606" w:rsidRDefault="0045660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203F17" w14:paraId="30CF6D75" w14:textId="77777777" w:rsidTr="001F63E0">
        <w:trPr>
          <w:trHeight w:val="567"/>
        </w:trPr>
        <w:tc>
          <w:tcPr>
            <w:tcW w:w="1985" w:type="dxa"/>
            <w:gridSpan w:val="3"/>
            <w:vAlign w:val="center"/>
          </w:tcPr>
          <w:p w14:paraId="3BFCA16F" w14:textId="7B47C8DB" w:rsidR="00203F17" w:rsidRPr="0032606E" w:rsidRDefault="0032606E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2606E">
              <w:rPr>
                <w:rFonts w:asciiTheme="minorHAnsi" w:hAnsiTheme="minorHAnsi" w:cstheme="minorHAnsi"/>
                <w:sz w:val="24"/>
                <w:szCs w:val="24"/>
              </w:rPr>
              <w:t>Account Number</w:t>
            </w:r>
          </w:p>
        </w:tc>
        <w:tc>
          <w:tcPr>
            <w:tcW w:w="3544" w:type="dxa"/>
            <w:gridSpan w:val="6"/>
            <w:vAlign w:val="center"/>
          </w:tcPr>
          <w:p w14:paraId="65C9F4BE" w14:textId="1BC4C9AE" w:rsidR="00203F17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gridSpan w:val="3"/>
            <w:vAlign w:val="center"/>
          </w:tcPr>
          <w:p w14:paraId="0FBEF990" w14:textId="1603BC01" w:rsidR="00203F17" w:rsidRPr="0032606E" w:rsidRDefault="0032606E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2606E">
              <w:rPr>
                <w:rFonts w:asciiTheme="minorHAnsi" w:hAnsiTheme="minorHAnsi" w:cstheme="minorHAnsi"/>
                <w:sz w:val="24"/>
                <w:szCs w:val="24"/>
              </w:rPr>
              <w:t>Sort Code</w:t>
            </w:r>
          </w:p>
        </w:tc>
        <w:tc>
          <w:tcPr>
            <w:tcW w:w="3662" w:type="dxa"/>
            <w:gridSpan w:val="4"/>
            <w:vAlign w:val="center"/>
          </w:tcPr>
          <w:p w14:paraId="2C78C94E" w14:textId="656C56F2" w:rsidR="00203F17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E26B96" w14:paraId="3414D17A" w14:textId="77777777" w:rsidTr="001F63E0">
        <w:trPr>
          <w:trHeight w:val="567"/>
        </w:trPr>
        <w:tc>
          <w:tcPr>
            <w:tcW w:w="2552" w:type="dxa"/>
            <w:gridSpan w:val="4"/>
            <w:vAlign w:val="center"/>
          </w:tcPr>
          <w:p w14:paraId="747CF1C3" w14:textId="11C9DD23" w:rsidR="00E26B96" w:rsidRDefault="00E26B96" w:rsidP="005A395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Please pay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Pr="006D0C4F">
              <w:rPr>
                <w:rFonts w:asciiTheme="minorHAnsi" w:hAnsiTheme="minorHAnsi" w:cstheme="minorHAnsi"/>
                <w:sz w:val="24"/>
                <w:szCs w:val="24"/>
                <w:u w:val="single"/>
              </w:rPr>
              <w:fldChar w:fldCharType="begin">
                <w:ffData>
                  <w:name w:val="Amount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6D0C4F">
              <w:rPr>
                <w:rFonts w:asciiTheme="minorHAnsi" w:hAnsiTheme="minorHAnsi" w:cstheme="minorHAnsi"/>
                <w:sz w:val="24"/>
                <w:szCs w:val="24"/>
                <w:u w:val="single"/>
              </w:rPr>
              <w:instrText xml:space="preserve"> FORMTEXT </w:instrText>
            </w:r>
            <w:r w:rsidRPr="006D0C4F">
              <w:rPr>
                <w:rFonts w:asciiTheme="minorHAnsi" w:hAnsiTheme="minorHAnsi" w:cstheme="minorHAnsi"/>
                <w:sz w:val="24"/>
                <w:szCs w:val="24"/>
                <w:u w:val="single"/>
              </w:rPr>
            </w:r>
            <w:r w:rsidRPr="006D0C4F">
              <w:rPr>
                <w:rFonts w:asciiTheme="minorHAnsi" w:hAnsiTheme="minorHAnsi" w:cstheme="minorHAnsi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 </w:t>
            </w:r>
            <w:r w:rsidRPr="006D0C4F">
              <w:rPr>
                <w:rFonts w:asciiTheme="minorHAnsi" w:hAnsiTheme="minorHAnsi" w:cstheme="minorHAnsi"/>
                <w:sz w:val="24"/>
                <w:szCs w:val="24"/>
                <w:u w:val="single"/>
              </w:rPr>
              <w:fldChar w:fldCharType="end"/>
            </w:r>
            <w:r w:rsidRPr="005803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3"/>
            <w:vAlign w:val="center"/>
          </w:tcPr>
          <w:p w14:paraId="7853CE22" w14:textId="290EFB5B" w:rsidR="00E26B96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 words</w:t>
            </w:r>
          </w:p>
        </w:tc>
        <w:tc>
          <w:tcPr>
            <w:tcW w:w="6780" w:type="dxa"/>
            <w:gridSpan w:val="9"/>
            <w:vAlign w:val="center"/>
          </w:tcPr>
          <w:p w14:paraId="27BDB6A6" w14:textId="2D3FB1C2" w:rsidR="00E26B96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32606E" w14:paraId="7A683677" w14:textId="77777777" w:rsidTr="001F63E0">
        <w:trPr>
          <w:trHeight w:val="567"/>
        </w:trPr>
        <w:tc>
          <w:tcPr>
            <w:tcW w:w="6663" w:type="dxa"/>
            <w:gridSpan w:val="11"/>
            <w:vAlign w:val="center"/>
          </w:tcPr>
          <w:p w14:paraId="59950481" w14:textId="27EED81B" w:rsidR="0032606E" w:rsidRDefault="0032606E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3F17">
              <w:rPr>
                <w:rFonts w:asciiTheme="minorHAnsi" w:hAnsiTheme="minorHAnsi" w:cstheme="minorHAnsi"/>
                <w:sz w:val="24"/>
                <w:szCs w:val="24"/>
              </w:rPr>
              <w:t>month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ly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Pr="00203F17">
              <w:rPr>
                <w:rFonts w:asciiTheme="minorHAnsi" w:hAnsiTheme="minorHAnsi" w:cstheme="minorHAnsi"/>
                <w:sz w:val="24"/>
                <w:szCs w:val="24"/>
              </w:rPr>
              <w:t>quarter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ly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Pr="00203F17">
              <w:rPr>
                <w:rFonts w:asciiTheme="minorHAnsi" w:hAnsiTheme="minorHAnsi" w:cstheme="minorHAnsi"/>
                <w:sz w:val="24"/>
                <w:szCs w:val="24"/>
              </w:rPr>
              <w:t>half year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ly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Pr="00203F17">
              <w:rPr>
                <w:rFonts w:asciiTheme="minorHAnsi" w:hAnsiTheme="minorHAnsi" w:cstheme="minorHAnsi"/>
                <w:sz w:val="24"/>
                <w:szCs w:val="24"/>
              </w:rPr>
              <w:t>annually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698" w:type="dxa"/>
            <w:gridSpan w:val="2"/>
            <w:vAlign w:val="center"/>
          </w:tcPr>
          <w:p w14:paraId="44DAA15B" w14:textId="77777777" w:rsidR="0032606E" w:rsidRPr="005803C6" w:rsidRDefault="0032606E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Align w:val="center"/>
          </w:tcPr>
          <w:p w14:paraId="126CFE65" w14:textId="5DBE2E06" w:rsidR="0032606E" w:rsidRPr="0032606E" w:rsidRDefault="0032606E" w:rsidP="005A395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26B96" w14:paraId="2BFBDD20" w14:textId="77777777" w:rsidTr="00E26B96">
        <w:trPr>
          <w:trHeight w:val="113"/>
        </w:trPr>
        <w:tc>
          <w:tcPr>
            <w:tcW w:w="3402" w:type="dxa"/>
            <w:gridSpan w:val="6"/>
            <w:vAlign w:val="center"/>
          </w:tcPr>
          <w:p w14:paraId="4E0497C4" w14:textId="63F87E42" w:rsidR="00E26B96" w:rsidRPr="0032606E" w:rsidRDefault="00E26B96" w:rsidP="005A395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260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To:</w:t>
            </w:r>
          </w:p>
        </w:tc>
        <w:tc>
          <w:tcPr>
            <w:tcW w:w="4111" w:type="dxa"/>
            <w:gridSpan w:val="8"/>
            <w:vAlign w:val="center"/>
          </w:tcPr>
          <w:p w14:paraId="213F21D5" w14:textId="77777777" w:rsidR="00E26B96" w:rsidRPr="00204F46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01A3E0" w14:textId="77777777" w:rsidR="00E26B96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14:paraId="6FF88464" w14:textId="77777777" w:rsidR="00E26B96" w:rsidRPr="00204F46" w:rsidRDefault="00E26B9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06E" w14:paraId="107A0F5C" w14:textId="77777777" w:rsidTr="00204F46">
        <w:trPr>
          <w:trHeight w:val="567"/>
        </w:trPr>
        <w:tc>
          <w:tcPr>
            <w:tcW w:w="3402" w:type="dxa"/>
            <w:gridSpan w:val="6"/>
            <w:vAlign w:val="center"/>
          </w:tcPr>
          <w:p w14:paraId="7C29A92C" w14:textId="4485A3D9" w:rsidR="0032606E" w:rsidRDefault="0032606E" w:rsidP="005A395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260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National Westminster Bank Plc</w:t>
            </w:r>
          </w:p>
        </w:tc>
        <w:tc>
          <w:tcPr>
            <w:tcW w:w="4111" w:type="dxa"/>
            <w:gridSpan w:val="8"/>
            <w:vAlign w:val="center"/>
          </w:tcPr>
          <w:p w14:paraId="654C0607" w14:textId="3AA3B44D" w:rsidR="0032606E" w:rsidRDefault="00204F4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4F46">
              <w:rPr>
                <w:rFonts w:asciiTheme="minorHAnsi" w:hAnsiTheme="minorHAnsi" w:cstheme="minorHAnsi"/>
                <w:sz w:val="24"/>
                <w:szCs w:val="24"/>
              </w:rPr>
              <w:t>83/84 High Street, London, SE25 6YZ</w:t>
            </w:r>
          </w:p>
        </w:tc>
        <w:tc>
          <w:tcPr>
            <w:tcW w:w="1276" w:type="dxa"/>
            <w:vAlign w:val="center"/>
          </w:tcPr>
          <w:p w14:paraId="30901CED" w14:textId="68BB0269" w:rsidR="0032606E" w:rsidRPr="005803C6" w:rsidRDefault="00204F4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Sort </w:t>
            </w:r>
            <w:r w:rsidRPr="00204F46">
              <w:rPr>
                <w:rFonts w:asciiTheme="minorHAnsi" w:hAnsiTheme="minorHAnsi" w:cstheme="minorHAnsi"/>
                <w:sz w:val="24"/>
                <w:szCs w:val="24"/>
              </w:rPr>
              <w:t>Code</w:t>
            </w:r>
          </w:p>
        </w:tc>
        <w:tc>
          <w:tcPr>
            <w:tcW w:w="1677" w:type="dxa"/>
            <w:vAlign w:val="center"/>
          </w:tcPr>
          <w:p w14:paraId="23B27688" w14:textId="6D7E33D9" w:rsidR="0032606E" w:rsidRDefault="00204F4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4F46">
              <w:rPr>
                <w:rFonts w:asciiTheme="minorHAnsi" w:hAnsiTheme="minorHAnsi" w:cstheme="minorHAnsi"/>
                <w:sz w:val="24"/>
                <w:szCs w:val="24"/>
              </w:rPr>
              <w:t xml:space="preserve">51-50-02 </w:t>
            </w:r>
          </w:p>
        </w:tc>
      </w:tr>
      <w:tr w:rsidR="0032606E" w14:paraId="4DF24217" w14:textId="77777777" w:rsidTr="00204F46">
        <w:trPr>
          <w:trHeight w:val="567"/>
        </w:trPr>
        <w:tc>
          <w:tcPr>
            <w:tcW w:w="1701" w:type="dxa"/>
            <w:gridSpan w:val="2"/>
            <w:vAlign w:val="center"/>
          </w:tcPr>
          <w:p w14:paraId="1C0718AE" w14:textId="616B79E4" w:rsidR="0032606E" w:rsidRPr="00204F46" w:rsidRDefault="00204F4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4F46">
              <w:rPr>
                <w:rFonts w:asciiTheme="minorHAnsi" w:hAnsiTheme="minorHAnsi" w:cstheme="minorHAnsi"/>
                <w:sz w:val="24"/>
                <w:szCs w:val="24"/>
              </w:rPr>
              <w:t>Account Name</w:t>
            </w:r>
          </w:p>
        </w:tc>
        <w:tc>
          <w:tcPr>
            <w:tcW w:w="1985" w:type="dxa"/>
            <w:gridSpan w:val="5"/>
            <w:vAlign w:val="center"/>
          </w:tcPr>
          <w:p w14:paraId="574A9B29" w14:textId="436AE62B" w:rsidR="0032606E" w:rsidRDefault="00204F4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 Stephen’s PCC</w:t>
            </w:r>
          </w:p>
        </w:tc>
        <w:tc>
          <w:tcPr>
            <w:tcW w:w="1984" w:type="dxa"/>
            <w:gridSpan w:val="3"/>
            <w:vAlign w:val="center"/>
          </w:tcPr>
          <w:p w14:paraId="642F4677" w14:textId="6AB472D7" w:rsidR="0032606E" w:rsidRPr="005803C6" w:rsidRDefault="00204F4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Account Number</w:t>
            </w:r>
          </w:p>
        </w:tc>
        <w:tc>
          <w:tcPr>
            <w:tcW w:w="4796" w:type="dxa"/>
            <w:gridSpan w:val="6"/>
            <w:vAlign w:val="center"/>
          </w:tcPr>
          <w:p w14:paraId="04AF2384" w14:textId="33245206" w:rsidR="0032606E" w:rsidRDefault="00204F4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4F46">
              <w:rPr>
                <w:rFonts w:asciiTheme="minorHAnsi" w:hAnsiTheme="minorHAnsi" w:cstheme="minorHAnsi"/>
                <w:sz w:val="24"/>
                <w:szCs w:val="24"/>
              </w:rPr>
              <w:t>26888378</w:t>
            </w:r>
          </w:p>
        </w:tc>
      </w:tr>
      <w:tr w:rsidR="0032606E" w14:paraId="42BE67BD" w14:textId="77777777" w:rsidTr="001F63E0">
        <w:trPr>
          <w:trHeight w:val="567"/>
        </w:trPr>
        <w:tc>
          <w:tcPr>
            <w:tcW w:w="1985" w:type="dxa"/>
            <w:gridSpan w:val="3"/>
            <w:vAlign w:val="center"/>
          </w:tcPr>
          <w:p w14:paraId="5CA9052A" w14:textId="55043527" w:rsidR="0032606E" w:rsidRPr="00204F46" w:rsidRDefault="001F63E0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 c</w:t>
            </w:r>
            <w:r w:rsidR="00204F46" w:rsidRPr="00204F46">
              <w:rPr>
                <w:rFonts w:asciiTheme="minorHAnsi" w:hAnsiTheme="minorHAnsi" w:cstheme="minorHAnsi"/>
                <w:sz w:val="24"/>
                <w:szCs w:val="24"/>
              </w:rPr>
              <w:t>ommenc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204F46" w:rsidRPr="00204F46">
              <w:rPr>
                <w:rFonts w:asciiTheme="minorHAnsi" w:hAnsiTheme="minorHAnsi" w:cstheme="minorHAnsi"/>
                <w:sz w:val="24"/>
                <w:szCs w:val="24"/>
              </w:rPr>
              <w:t xml:space="preserve"> on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066139629"/>
            <w:placeholder>
              <w:docPart w:val="AEF54A25BE4E463CA0E8E41DEF7863E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4" w:type="dxa"/>
                <w:gridSpan w:val="5"/>
                <w:vAlign w:val="center"/>
              </w:tcPr>
              <w:p w14:paraId="5B381711" w14:textId="675C7C89" w:rsidR="0032606E" w:rsidRDefault="00E26B96" w:rsidP="005A395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63E0">
                  <w:rPr>
                    <w:rStyle w:val="PlaceholderText"/>
                    <w:color w:val="auto"/>
                  </w:rPr>
                  <w:t>date</w:t>
                </w:r>
              </w:p>
            </w:tc>
          </w:sdtContent>
        </w:sdt>
        <w:tc>
          <w:tcPr>
            <w:tcW w:w="3392" w:type="dxa"/>
            <w:gridSpan w:val="5"/>
            <w:vAlign w:val="center"/>
          </w:tcPr>
          <w:p w14:paraId="11D9CCDB" w14:textId="77777777" w:rsidR="0032606E" w:rsidRPr="005803C6" w:rsidRDefault="0032606E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Align w:val="center"/>
          </w:tcPr>
          <w:p w14:paraId="6B94B3B0" w14:textId="77777777" w:rsidR="0032606E" w:rsidRDefault="0032606E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6606" w14:paraId="571B5ADB" w14:textId="77777777" w:rsidTr="005A6D3D">
        <w:trPr>
          <w:trHeight w:val="567"/>
        </w:trPr>
        <w:tc>
          <w:tcPr>
            <w:tcW w:w="10466" w:type="dxa"/>
            <w:gridSpan w:val="16"/>
            <w:vAlign w:val="center"/>
          </w:tcPr>
          <w:p w14:paraId="544ADD5F" w14:textId="09E427E8" w:rsidR="00456606" w:rsidRDefault="00456606" w:rsidP="005A395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56606">
              <w:rPr>
                <w:rFonts w:asciiTheme="minorHAnsi" w:hAnsiTheme="minorHAnsi" w:cstheme="minorHAnsi"/>
                <w:sz w:val="24"/>
                <w:szCs w:val="24"/>
              </w:rPr>
              <w:t>This Order supersedes any existing Standing Order(s) in favour of St Stephen’s PCC</w:t>
            </w:r>
          </w:p>
        </w:tc>
      </w:tr>
    </w:tbl>
    <w:p w14:paraId="5736C063" w14:textId="77777777" w:rsidR="00456606" w:rsidRDefault="00456606" w:rsidP="00AF2420">
      <w:pPr>
        <w:rPr>
          <w:lang w:eastAsia="en-US"/>
        </w:rPr>
      </w:pPr>
    </w:p>
    <w:p w14:paraId="34DD0FED" w14:textId="1FB8B61D" w:rsidR="00456606" w:rsidRPr="00A319BC" w:rsidRDefault="00456606" w:rsidP="00AF2420">
      <w:pPr>
        <w:rPr>
          <w:lang w:eastAsia="en-US"/>
        </w:rPr>
      </w:pPr>
      <w:r w:rsidRPr="005803C6">
        <w:rPr>
          <w:rFonts w:asciiTheme="minorHAnsi" w:hAnsiTheme="minorHAnsi" w:cstheme="minorHAnsi"/>
          <w:sz w:val="24"/>
          <w:szCs w:val="24"/>
        </w:rPr>
        <w:t>Signed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format w:val="TITLE CASE"/>
            </w:textInput>
          </w:ffData>
        </w:fldChar>
      </w:r>
      <w:bookmarkStart w:id="5" w:name="Text2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5"/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5803C6">
        <w:rPr>
          <w:rFonts w:asciiTheme="minorHAnsi" w:hAnsiTheme="minorHAnsi" w:cstheme="minorHAnsi"/>
          <w:sz w:val="24"/>
          <w:szCs w:val="24"/>
        </w:rPr>
        <w:t xml:space="preserve">Date </w:t>
      </w:r>
      <w:sdt>
        <w:sdtPr>
          <w:rPr>
            <w:rFonts w:asciiTheme="minorHAnsi" w:hAnsiTheme="minorHAnsi" w:cstheme="minorHAnsi"/>
            <w:sz w:val="24"/>
            <w:szCs w:val="24"/>
          </w:rPr>
          <w:id w:val="-1514990264"/>
          <w:placeholder>
            <w:docPart w:val="E7D6600C176A4D20BFB261C70B930CC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CF2F0A">
            <w:rPr>
              <w:rStyle w:val="PlaceholderText"/>
            </w:rPr>
            <w:t>date.</w:t>
          </w:r>
        </w:sdtContent>
      </w:sdt>
    </w:p>
    <w:sectPr w:rsidR="00456606" w:rsidRPr="00A319BC" w:rsidSect="00865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2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1AD2C" w14:textId="77777777" w:rsidR="00865C06" w:rsidRDefault="00865C06">
      <w:r>
        <w:separator/>
      </w:r>
    </w:p>
  </w:endnote>
  <w:endnote w:type="continuationSeparator" w:id="0">
    <w:p w14:paraId="6F1C1642" w14:textId="77777777" w:rsidR="00865C06" w:rsidRDefault="0086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5CAE026-553C-4BBB-9C06-BFE084E60ED0}"/>
    <w:embedBold r:id="rId2" w:fontKey="{8F3A91A3-58A9-4064-938E-3D06C602AE7B}"/>
    <w:embedItalic r:id="rId3" w:fontKey="{4CF68970-E8D5-4D33-9725-C1F42EDFF25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unesse Sans Std">
    <w:panose1 w:val="020B0504040503020A03"/>
    <w:charset w:val="00"/>
    <w:family w:val="swiss"/>
    <w:notTrueType/>
    <w:pitch w:val="variable"/>
    <w:sig w:usb0="8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3CDF" w14:textId="77777777" w:rsidR="005A5D63" w:rsidRDefault="005A5D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6675" w14:textId="77777777" w:rsidR="003D4601" w:rsidRPr="006E3193" w:rsidRDefault="00B26E65" w:rsidP="002433BA">
    <w:pPr>
      <w:pStyle w:val="address"/>
      <w:tabs>
        <w:tab w:val="left" w:pos="2835"/>
      </w:tabs>
      <w:rPr>
        <w:spacing w:val="20"/>
      </w:rPr>
    </w:pPr>
    <w:r>
      <w:rPr>
        <w:noProof/>
        <w:spacing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CA5BA" wp14:editId="3DF203EC">
              <wp:simplePos x="0" y="0"/>
              <wp:positionH relativeFrom="column">
                <wp:posOffset>-421005</wp:posOffset>
              </wp:positionH>
              <wp:positionV relativeFrom="paragraph">
                <wp:posOffset>-51435</wp:posOffset>
              </wp:positionV>
              <wp:extent cx="6766560" cy="0"/>
              <wp:effectExtent l="7620" t="15240" r="7620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716A6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15pt,-4.05pt" to="499.6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" o:allowincell="f" strokecolor="silver" strokeweight="1pt"/>
          </w:pict>
        </mc:Fallback>
      </mc:AlternateContent>
    </w:r>
    <w:r w:rsidR="003D4601">
      <w:rPr>
        <w:spacing w:val="20"/>
      </w:rPr>
      <w:t xml:space="preserve">St Stephen’s </w:t>
    </w:r>
    <w:r w:rsidR="00CF7970">
      <w:rPr>
        <w:spacing w:val="20"/>
      </w:rPr>
      <w:t>Church</w:t>
    </w:r>
    <w:r w:rsidR="002433BA">
      <w:rPr>
        <w:spacing w:val="20"/>
      </w:rPr>
      <w:t xml:space="preserve"> </w:t>
    </w:r>
    <w:r w:rsidR="002433BA">
      <w:rPr>
        <w:spacing w:val="20"/>
      </w:rPr>
      <w:tab/>
    </w:r>
    <w:r w:rsidR="00CF7970">
      <w:rPr>
        <w:sz w:val="20"/>
      </w:rPr>
      <w:t>College Road</w:t>
    </w:r>
    <w:r w:rsidR="00DB4014">
      <w:rPr>
        <w:sz w:val="20"/>
      </w:rPr>
      <w:t xml:space="preserve"> </w:t>
    </w:r>
    <w:r w:rsidR="00CF7970">
      <w:rPr>
        <w:sz w:val="20"/>
      </w:rPr>
      <w:t xml:space="preserve"> </w:t>
    </w:r>
    <w:r w:rsidR="00DB4014">
      <w:rPr>
        <w:sz w:val="20"/>
      </w:rPr>
      <w:t>Dulwich</w:t>
    </w:r>
    <w:r w:rsidR="00CF7970">
      <w:rPr>
        <w:sz w:val="20"/>
      </w:rPr>
      <w:t xml:space="preserve"> </w:t>
    </w:r>
    <w:r w:rsidR="00DB4014">
      <w:rPr>
        <w:sz w:val="20"/>
      </w:rPr>
      <w:t xml:space="preserve"> </w:t>
    </w:r>
    <w:r w:rsidR="00CF7970">
      <w:rPr>
        <w:sz w:val="20"/>
      </w:rPr>
      <w:t xml:space="preserve">London SE21 7HW     </w:t>
    </w:r>
  </w:p>
  <w:p w14:paraId="4AC247E2" w14:textId="77777777" w:rsidR="00CF7970" w:rsidRPr="003D4601" w:rsidRDefault="00CF7970" w:rsidP="002433BA">
    <w:pPr>
      <w:pStyle w:val="address"/>
      <w:tabs>
        <w:tab w:val="left" w:pos="2835"/>
      </w:tabs>
      <w:spacing w:before="20" w:after="20"/>
      <w:rPr>
        <w:spacing w:val="20"/>
      </w:rPr>
    </w:pPr>
    <w:r>
      <w:rPr>
        <w:sz w:val="20"/>
      </w:rPr>
      <w:t>Tel</w:t>
    </w:r>
    <w:r w:rsidR="003D4601">
      <w:rPr>
        <w:sz w:val="20"/>
      </w:rPr>
      <w:t>:</w:t>
    </w:r>
    <w:r>
      <w:rPr>
        <w:sz w:val="20"/>
      </w:rPr>
      <w:t xml:space="preserve"> 020 8766 7281 </w:t>
    </w:r>
    <w:r w:rsidR="002433BA">
      <w:rPr>
        <w:spacing w:val="20"/>
      </w:rPr>
      <w:t xml:space="preserve"> </w:t>
    </w:r>
    <w:r w:rsidR="002433BA">
      <w:rPr>
        <w:spacing w:val="20"/>
      </w:rPr>
      <w:tab/>
    </w:r>
    <w:r>
      <w:rPr>
        <w:sz w:val="20"/>
      </w:rPr>
      <w:t>e-mail:</w:t>
    </w:r>
    <w:r w:rsidR="00DB4014">
      <w:rPr>
        <w:sz w:val="20"/>
      </w:rPr>
      <w:t xml:space="preserve"> </w:t>
    </w:r>
    <w:r w:rsidR="003D4601" w:rsidRPr="006E3193">
      <w:rPr>
        <w:sz w:val="20"/>
      </w:rPr>
      <w:t>officeststephens@btconnect.com</w:t>
    </w:r>
    <w:r w:rsidR="006E3193">
      <w:rPr>
        <w:sz w:val="20"/>
      </w:rPr>
      <w:t xml:space="preserve">  (Office </w:t>
    </w:r>
    <w:r w:rsidR="003D4601">
      <w:rPr>
        <w:sz w:val="20"/>
      </w:rPr>
      <w:t xml:space="preserve">Wednesday </w:t>
    </w:r>
    <w:r w:rsidR="006A540E">
      <w:rPr>
        <w:sz w:val="20"/>
      </w:rPr>
      <w:t>10.30</w:t>
    </w:r>
    <w:r w:rsidR="003D4601">
      <w:rPr>
        <w:sz w:val="20"/>
      </w:rPr>
      <w:t xml:space="preserve">am – </w:t>
    </w:r>
    <w:r w:rsidR="006A540E">
      <w:rPr>
        <w:sz w:val="20"/>
      </w:rPr>
      <w:t>5</w:t>
    </w:r>
    <w:r w:rsidR="003D4601">
      <w:rPr>
        <w:sz w:val="20"/>
      </w:rPr>
      <w:t xml:space="preserve"> pm)</w:t>
    </w:r>
  </w:p>
  <w:p w14:paraId="1A4C777B" w14:textId="77777777" w:rsidR="00CF7970" w:rsidRPr="003D4601" w:rsidRDefault="003D4601" w:rsidP="002433BA">
    <w:pPr>
      <w:pStyle w:val="address"/>
      <w:tabs>
        <w:tab w:val="left" w:pos="2835"/>
      </w:tabs>
      <w:spacing w:before="20" w:after="20"/>
      <w:rPr>
        <w:sz w:val="20"/>
      </w:rPr>
    </w:pPr>
    <w:r w:rsidRPr="006E3193">
      <w:t>www.ststephensdulwich.org</w:t>
    </w:r>
    <w:r w:rsidR="002433BA">
      <w:rPr>
        <w:sz w:val="20"/>
      </w:rPr>
      <w:t xml:space="preserve">  </w:t>
    </w:r>
    <w:r w:rsidR="002433BA">
      <w:rPr>
        <w:sz w:val="20"/>
      </w:rPr>
      <w:tab/>
    </w:r>
    <w:r w:rsidR="00CF7970">
      <w:rPr>
        <w:sz w:val="20"/>
      </w:rPr>
      <w:t>Charity No. 1129326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11CD1" w14:textId="77777777" w:rsidR="005A5D63" w:rsidRDefault="005A5D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F8E9" w14:textId="77777777" w:rsidR="00865C06" w:rsidRDefault="00865C06">
      <w:r>
        <w:separator/>
      </w:r>
    </w:p>
  </w:footnote>
  <w:footnote w:type="continuationSeparator" w:id="0">
    <w:p w14:paraId="2B1BE3BC" w14:textId="77777777" w:rsidR="00865C06" w:rsidRDefault="0086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092F" w14:textId="77777777" w:rsidR="005A5D63" w:rsidRDefault="005A5D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1C613" w14:textId="104234EA" w:rsidR="00C40A3A" w:rsidRPr="00C40A3A" w:rsidRDefault="00C40A3A" w:rsidP="009504F7">
    <w:pPr>
      <w:pStyle w:val="ChurchTitle"/>
    </w:pPr>
    <w:r w:rsidRPr="00C40A3A">
      <w:drawing>
        <wp:anchor distT="0" distB="0" distL="114300" distR="114300" simplePos="0" relativeHeight="251660800" behindDoc="1" locked="0" layoutInCell="1" allowOverlap="1" wp14:anchorId="5FFF2349" wp14:editId="7859869C">
          <wp:simplePos x="0" y="0"/>
          <wp:positionH relativeFrom="column">
            <wp:posOffset>4945381</wp:posOffset>
          </wp:positionH>
          <wp:positionV relativeFrom="paragraph">
            <wp:posOffset>-265513</wp:posOffset>
          </wp:positionV>
          <wp:extent cx="1554336" cy="2112812"/>
          <wp:effectExtent l="0" t="0" r="8255" b="1905"/>
          <wp:wrapNone/>
          <wp:docPr id="447421976" name="Picture 1" descr="ParishNew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rishNew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481" cy="2123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0A3A">
      <w:t>St Stephen</w:t>
    </w:r>
    <w:r w:rsidR="00B85CF2">
      <w:t>’</w:t>
    </w:r>
    <w:r w:rsidRPr="00C40A3A">
      <w:t>s Church</w:t>
    </w:r>
  </w:p>
  <w:p w14:paraId="2E98749C" w14:textId="77777777" w:rsidR="003D4601" w:rsidRDefault="00C40A3A" w:rsidP="009504F7">
    <w:pPr>
      <w:pStyle w:val="ChurchTitle"/>
    </w:pPr>
    <w:r w:rsidRPr="00C40A3A">
      <w:t xml:space="preserve">South Dulwich </w:t>
    </w:r>
  </w:p>
  <w:p w14:paraId="19C8E059" w14:textId="613884E7" w:rsidR="00A319BC" w:rsidRPr="00A319BC" w:rsidRDefault="00A319BC" w:rsidP="00A319BC">
    <w:pPr>
      <w:rPr>
        <w:rFonts w:ascii="Jeunesse Sans Std" w:hAnsi="Jeunesse Sans Std" w:cstheme="minorHAnsi"/>
        <w:i/>
        <w:iCs/>
        <w:sz w:val="36"/>
        <w:szCs w:val="36"/>
      </w:rPr>
    </w:pPr>
    <w:r>
      <w:rPr>
        <w:rFonts w:ascii="Jeunesse Sans Std" w:hAnsi="Jeunesse Sans Std" w:cstheme="minorHAnsi"/>
        <w:i/>
        <w:iCs/>
        <w:sz w:val="36"/>
        <w:szCs w:val="36"/>
      </w:rPr>
      <w:t xml:space="preserve">      </w:t>
    </w:r>
    <w:r w:rsidRPr="00A319BC">
      <w:rPr>
        <w:rFonts w:ascii="Jeunesse Sans Std" w:hAnsi="Jeunesse Sans Std" w:cstheme="minorHAnsi"/>
        <w:i/>
        <w:iCs/>
        <w:sz w:val="36"/>
        <w:szCs w:val="36"/>
      </w:rPr>
      <w:t>Parochial Church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9048" w14:textId="77777777" w:rsidR="005A5D63" w:rsidRDefault="005A5D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1325A"/>
    <w:multiLevelType w:val="hybridMultilevel"/>
    <w:tmpl w:val="51F6CFA8"/>
    <w:lvl w:ilvl="0" w:tplc="F60A8B6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8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proofState w:spelling="clean"/>
  <w:documentProtection w:edit="forms" w:enforcement="1" w:cryptProviderType="rsaAES" w:cryptAlgorithmClass="hash" w:cryptAlgorithmType="typeAny" w:cryptAlgorithmSid="14" w:cryptSpinCount="100000" w:hash="gOYd/2efjFqw1GTL+Kbg9fES/OmteI1DIHT0Ylt8QbbgoQOI0y+oDbOCPn8myc5J/boZGWHg/yAXkgaqSmGe0Q==" w:salt="AsZTcVCfL1JYSHPX4CwgJ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3C6"/>
    <w:rsid w:val="00003CB3"/>
    <w:rsid w:val="00004C08"/>
    <w:rsid w:val="000104A8"/>
    <w:rsid w:val="00021441"/>
    <w:rsid w:val="00021C8F"/>
    <w:rsid w:val="00026D4F"/>
    <w:rsid w:val="0003016B"/>
    <w:rsid w:val="0005068B"/>
    <w:rsid w:val="00057FC6"/>
    <w:rsid w:val="00062FF8"/>
    <w:rsid w:val="000639DD"/>
    <w:rsid w:val="00071660"/>
    <w:rsid w:val="0008673E"/>
    <w:rsid w:val="000C3201"/>
    <w:rsid w:val="000D251B"/>
    <w:rsid w:val="000E1763"/>
    <w:rsid w:val="000E1DEE"/>
    <w:rsid w:val="000E2DA2"/>
    <w:rsid w:val="000E7541"/>
    <w:rsid w:val="00101B81"/>
    <w:rsid w:val="0010246F"/>
    <w:rsid w:val="0012031D"/>
    <w:rsid w:val="001306F0"/>
    <w:rsid w:val="00132F2C"/>
    <w:rsid w:val="001362F2"/>
    <w:rsid w:val="00141F21"/>
    <w:rsid w:val="00157EB6"/>
    <w:rsid w:val="00164E9F"/>
    <w:rsid w:val="001670A2"/>
    <w:rsid w:val="001762A5"/>
    <w:rsid w:val="0017633B"/>
    <w:rsid w:val="00177BBF"/>
    <w:rsid w:val="0018623D"/>
    <w:rsid w:val="001924B2"/>
    <w:rsid w:val="001954F3"/>
    <w:rsid w:val="00196969"/>
    <w:rsid w:val="001A1FD6"/>
    <w:rsid w:val="001D0CDA"/>
    <w:rsid w:val="001D6345"/>
    <w:rsid w:val="001E552B"/>
    <w:rsid w:val="001F261C"/>
    <w:rsid w:val="001F6078"/>
    <w:rsid w:val="001F63E0"/>
    <w:rsid w:val="00203F17"/>
    <w:rsid w:val="00204F46"/>
    <w:rsid w:val="00207E2E"/>
    <w:rsid w:val="00224440"/>
    <w:rsid w:val="0022634E"/>
    <w:rsid w:val="00234173"/>
    <w:rsid w:val="002363FF"/>
    <w:rsid w:val="002433BA"/>
    <w:rsid w:val="0024582D"/>
    <w:rsid w:val="00245B0D"/>
    <w:rsid w:val="002841B0"/>
    <w:rsid w:val="002853B3"/>
    <w:rsid w:val="00287DC5"/>
    <w:rsid w:val="00291EF6"/>
    <w:rsid w:val="002B663A"/>
    <w:rsid w:val="002C6316"/>
    <w:rsid w:val="002C6E67"/>
    <w:rsid w:val="002E4AA7"/>
    <w:rsid w:val="002F078C"/>
    <w:rsid w:val="002F106F"/>
    <w:rsid w:val="002F3F57"/>
    <w:rsid w:val="00306FC7"/>
    <w:rsid w:val="00322431"/>
    <w:rsid w:val="0032606E"/>
    <w:rsid w:val="00347F36"/>
    <w:rsid w:val="00371B85"/>
    <w:rsid w:val="00375B7A"/>
    <w:rsid w:val="003A5787"/>
    <w:rsid w:val="003B0509"/>
    <w:rsid w:val="003C7153"/>
    <w:rsid w:val="003D16C7"/>
    <w:rsid w:val="003D4601"/>
    <w:rsid w:val="003E0840"/>
    <w:rsid w:val="003F3041"/>
    <w:rsid w:val="003F48DE"/>
    <w:rsid w:val="00402956"/>
    <w:rsid w:val="00410C34"/>
    <w:rsid w:val="004303EB"/>
    <w:rsid w:val="00431404"/>
    <w:rsid w:val="00456606"/>
    <w:rsid w:val="004652D2"/>
    <w:rsid w:val="004702D7"/>
    <w:rsid w:val="00470615"/>
    <w:rsid w:val="00471768"/>
    <w:rsid w:val="00480D9B"/>
    <w:rsid w:val="00487A99"/>
    <w:rsid w:val="004B0E70"/>
    <w:rsid w:val="004B600E"/>
    <w:rsid w:val="004B6C21"/>
    <w:rsid w:val="004C5EBE"/>
    <w:rsid w:val="004C5F2A"/>
    <w:rsid w:val="004D7CB5"/>
    <w:rsid w:val="004E612E"/>
    <w:rsid w:val="004F2547"/>
    <w:rsid w:val="004F3BC7"/>
    <w:rsid w:val="004F4A68"/>
    <w:rsid w:val="004F7B4E"/>
    <w:rsid w:val="00501205"/>
    <w:rsid w:val="0053294A"/>
    <w:rsid w:val="00567752"/>
    <w:rsid w:val="00571578"/>
    <w:rsid w:val="005803C6"/>
    <w:rsid w:val="005863F2"/>
    <w:rsid w:val="005872ED"/>
    <w:rsid w:val="005A5D63"/>
    <w:rsid w:val="005B7659"/>
    <w:rsid w:val="005C199B"/>
    <w:rsid w:val="005C6EDC"/>
    <w:rsid w:val="005D441B"/>
    <w:rsid w:val="005F57A1"/>
    <w:rsid w:val="0060393C"/>
    <w:rsid w:val="00615A52"/>
    <w:rsid w:val="00632118"/>
    <w:rsid w:val="0063240C"/>
    <w:rsid w:val="00636B84"/>
    <w:rsid w:val="00654312"/>
    <w:rsid w:val="00683D20"/>
    <w:rsid w:val="006A540E"/>
    <w:rsid w:val="006B209A"/>
    <w:rsid w:val="006C27AA"/>
    <w:rsid w:val="006C3398"/>
    <w:rsid w:val="006D0A40"/>
    <w:rsid w:val="006D0C4F"/>
    <w:rsid w:val="006D6477"/>
    <w:rsid w:val="006E3193"/>
    <w:rsid w:val="006E4EBE"/>
    <w:rsid w:val="006F07C9"/>
    <w:rsid w:val="006F1083"/>
    <w:rsid w:val="006F2656"/>
    <w:rsid w:val="00706B8C"/>
    <w:rsid w:val="00714B2C"/>
    <w:rsid w:val="00722228"/>
    <w:rsid w:val="007240C8"/>
    <w:rsid w:val="007354D3"/>
    <w:rsid w:val="00737353"/>
    <w:rsid w:val="00737FB6"/>
    <w:rsid w:val="007449BC"/>
    <w:rsid w:val="00761FB5"/>
    <w:rsid w:val="007729B2"/>
    <w:rsid w:val="00773760"/>
    <w:rsid w:val="0077717C"/>
    <w:rsid w:val="00782092"/>
    <w:rsid w:val="007B5648"/>
    <w:rsid w:val="007C15FE"/>
    <w:rsid w:val="007C6BE7"/>
    <w:rsid w:val="007D20BD"/>
    <w:rsid w:val="007D436A"/>
    <w:rsid w:val="007E5517"/>
    <w:rsid w:val="007F0D22"/>
    <w:rsid w:val="00802AEF"/>
    <w:rsid w:val="0081497A"/>
    <w:rsid w:val="008205F2"/>
    <w:rsid w:val="00847940"/>
    <w:rsid w:val="0085044D"/>
    <w:rsid w:val="0085560B"/>
    <w:rsid w:val="00855CC8"/>
    <w:rsid w:val="0085716E"/>
    <w:rsid w:val="00865C06"/>
    <w:rsid w:val="00881C81"/>
    <w:rsid w:val="008864CD"/>
    <w:rsid w:val="00892773"/>
    <w:rsid w:val="008948CC"/>
    <w:rsid w:val="008B3FD9"/>
    <w:rsid w:val="008B5920"/>
    <w:rsid w:val="008D683A"/>
    <w:rsid w:val="008F0678"/>
    <w:rsid w:val="00901F82"/>
    <w:rsid w:val="009160F2"/>
    <w:rsid w:val="009179A8"/>
    <w:rsid w:val="0092025E"/>
    <w:rsid w:val="009250FB"/>
    <w:rsid w:val="0093232F"/>
    <w:rsid w:val="00934F63"/>
    <w:rsid w:val="0093580D"/>
    <w:rsid w:val="009504F7"/>
    <w:rsid w:val="00971D1A"/>
    <w:rsid w:val="00972549"/>
    <w:rsid w:val="009757E4"/>
    <w:rsid w:val="00984CD5"/>
    <w:rsid w:val="009A37F5"/>
    <w:rsid w:val="009A4330"/>
    <w:rsid w:val="009B4978"/>
    <w:rsid w:val="009B7675"/>
    <w:rsid w:val="009D3B7E"/>
    <w:rsid w:val="009D5146"/>
    <w:rsid w:val="009F418B"/>
    <w:rsid w:val="00A15D12"/>
    <w:rsid w:val="00A259E6"/>
    <w:rsid w:val="00A319BC"/>
    <w:rsid w:val="00A43F90"/>
    <w:rsid w:val="00A57277"/>
    <w:rsid w:val="00A60078"/>
    <w:rsid w:val="00A61368"/>
    <w:rsid w:val="00A66569"/>
    <w:rsid w:val="00A70250"/>
    <w:rsid w:val="00A80BAC"/>
    <w:rsid w:val="00A83FEA"/>
    <w:rsid w:val="00A858F6"/>
    <w:rsid w:val="00A91D40"/>
    <w:rsid w:val="00AA29BB"/>
    <w:rsid w:val="00AA3B4A"/>
    <w:rsid w:val="00AB1688"/>
    <w:rsid w:val="00AD0729"/>
    <w:rsid w:val="00AE267F"/>
    <w:rsid w:val="00AF2420"/>
    <w:rsid w:val="00AF39B6"/>
    <w:rsid w:val="00AF48D2"/>
    <w:rsid w:val="00B01136"/>
    <w:rsid w:val="00B26E65"/>
    <w:rsid w:val="00B30AF5"/>
    <w:rsid w:val="00B323C1"/>
    <w:rsid w:val="00B37B2F"/>
    <w:rsid w:val="00B42CC3"/>
    <w:rsid w:val="00B45A0B"/>
    <w:rsid w:val="00B85CF2"/>
    <w:rsid w:val="00B936E6"/>
    <w:rsid w:val="00B96C33"/>
    <w:rsid w:val="00BA2A97"/>
    <w:rsid w:val="00BA7038"/>
    <w:rsid w:val="00BB66D1"/>
    <w:rsid w:val="00BD07E0"/>
    <w:rsid w:val="00BD78F5"/>
    <w:rsid w:val="00BF06F0"/>
    <w:rsid w:val="00C0683E"/>
    <w:rsid w:val="00C13C0C"/>
    <w:rsid w:val="00C16C10"/>
    <w:rsid w:val="00C27B41"/>
    <w:rsid w:val="00C40A3A"/>
    <w:rsid w:val="00C46817"/>
    <w:rsid w:val="00C53D2E"/>
    <w:rsid w:val="00C80910"/>
    <w:rsid w:val="00C827BC"/>
    <w:rsid w:val="00C8738D"/>
    <w:rsid w:val="00C940DC"/>
    <w:rsid w:val="00C942BD"/>
    <w:rsid w:val="00CD4E98"/>
    <w:rsid w:val="00CE3521"/>
    <w:rsid w:val="00CE7D5B"/>
    <w:rsid w:val="00CF7970"/>
    <w:rsid w:val="00D01B9C"/>
    <w:rsid w:val="00D371CB"/>
    <w:rsid w:val="00D40B7A"/>
    <w:rsid w:val="00D43234"/>
    <w:rsid w:val="00D62A5A"/>
    <w:rsid w:val="00D64516"/>
    <w:rsid w:val="00D66CA1"/>
    <w:rsid w:val="00D83D4B"/>
    <w:rsid w:val="00D8558E"/>
    <w:rsid w:val="00D91620"/>
    <w:rsid w:val="00D92723"/>
    <w:rsid w:val="00D93710"/>
    <w:rsid w:val="00D94494"/>
    <w:rsid w:val="00D96037"/>
    <w:rsid w:val="00DA39B3"/>
    <w:rsid w:val="00DB4014"/>
    <w:rsid w:val="00DC01F3"/>
    <w:rsid w:val="00DC28D4"/>
    <w:rsid w:val="00DD42C1"/>
    <w:rsid w:val="00DE1328"/>
    <w:rsid w:val="00DE60B7"/>
    <w:rsid w:val="00DE6C7C"/>
    <w:rsid w:val="00E02F6D"/>
    <w:rsid w:val="00E0351C"/>
    <w:rsid w:val="00E07E2B"/>
    <w:rsid w:val="00E12930"/>
    <w:rsid w:val="00E26B96"/>
    <w:rsid w:val="00E4188C"/>
    <w:rsid w:val="00E42692"/>
    <w:rsid w:val="00E46E00"/>
    <w:rsid w:val="00E559E7"/>
    <w:rsid w:val="00E65322"/>
    <w:rsid w:val="00E6782F"/>
    <w:rsid w:val="00E71636"/>
    <w:rsid w:val="00E93CE6"/>
    <w:rsid w:val="00E973E0"/>
    <w:rsid w:val="00EA144A"/>
    <w:rsid w:val="00EA1562"/>
    <w:rsid w:val="00EA75C2"/>
    <w:rsid w:val="00EA7ACD"/>
    <w:rsid w:val="00EA7D05"/>
    <w:rsid w:val="00EB4DB6"/>
    <w:rsid w:val="00EC10F8"/>
    <w:rsid w:val="00F00EF8"/>
    <w:rsid w:val="00F014AD"/>
    <w:rsid w:val="00F118D5"/>
    <w:rsid w:val="00F15960"/>
    <w:rsid w:val="00F20A6F"/>
    <w:rsid w:val="00F25904"/>
    <w:rsid w:val="00F40BF3"/>
    <w:rsid w:val="00F43046"/>
    <w:rsid w:val="00F53FBA"/>
    <w:rsid w:val="00F5475D"/>
    <w:rsid w:val="00F63EEA"/>
    <w:rsid w:val="00F74D88"/>
    <w:rsid w:val="00F77BFE"/>
    <w:rsid w:val="00F80FA7"/>
    <w:rsid w:val="00F97AC1"/>
    <w:rsid w:val="00FB3CC1"/>
    <w:rsid w:val="00FB5382"/>
    <w:rsid w:val="00FC5E6C"/>
    <w:rsid w:val="00FD216B"/>
    <w:rsid w:val="00FD3776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CA6535"/>
  <w15:docId w15:val="{E27F202A-1A47-4629-A61D-968FC7A6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F17"/>
    <w:pPr>
      <w:spacing w:after="12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10246F"/>
    <w:pPr>
      <w:keepNext/>
      <w:outlineLvl w:val="0"/>
    </w:pPr>
    <w:rPr>
      <w:b/>
      <w:noProof/>
    </w:rPr>
  </w:style>
  <w:style w:type="paragraph" w:styleId="Heading2">
    <w:name w:val="heading 2"/>
    <w:basedOn w:val="Normal"/>
    <w:next w:val="Normal"/>
    <w:qFormat/>
    <w:rsid w:val="0010246F"/>
    <w:pPr>
      <w:keepNext/>
      <w:outlineLvl w:val="1"/>
    </w:pPr>
    <w:rPr>
      <w:b/>
      <w:noProof/>
      <w:sz w:val="24"/>
    </w:rPr>
  </w:style>
  <w:style w:type="paragraph" w:styleId="Heading3">
    <w:name w:val="heading 3"/>
    <w:basedOn w:val="Normal"/>
    <w:next w:val="Normal"/>
    <w:qFormat/>
    <w:rsid w:val="0010246F"/>
    <w:pPr>
      <w:keepNext/>
      <w:outlineLvl w:val="2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10246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0246F"/>
    <w:pPr>
      <w:tabs>
        <w:tab w:val="center" w:pos="4153"/>
        <w:tab w:val="right" w:pos="8306"/>
      </w:tabs>
    </w:pPr>
  </w:style>
  <w:style w:type="paragraph" w:customStyle="1" w:styleId="address">
    <w:name w:val="address"/>
    <w:basedOn w:val="Normal"/>
    <w:rsid w:val="009504F7"/>
    <w:pPr>
      <w:spacing w:after="0"/>
    </w:pPr>
    <w:rPr>
      <w:rFonts w:asciiTheme="minorHAnsi" w:hAnsiTheme="minorHAnsi" w:cstheme="minorHAnsi"/>
      <w:szCs w:val="22"/>
      <w:lang w:eastAsia="en-US"/>
    </w:rPr>
  </w:style>
  <w:style w:type="paragraph" w:styleId="BodyText">
    <w:name w:val="Body Text"/>
    <w:basedOn w:val="Normal"/>
    <w:semiHidden/>
    <w:rsid w:val="0010246F"/>
    <w:rPr>
      <w:noProof/>
    </w:rPr>
  </w:style>
  <w:style w:type="paragraph" w:styleId="BodyText2">
    <w:name w:val="Body Text 2"/>
    <w:basedOn w:val="Normal"/>
    <w:semiHidden/>
    <w:rsid w:val="0010246F"/>
    <w:rPr>
      <w:sz w:val="36"/>
    </w:rPr>
  </w:style>
  <w:style w:type="character" w:styleId="Hyperlink">
    <w:name w:val="Hyperlink"/>
    <w:basedOn w:val="DefaultParagraphFont"/>
    <w:semiHidden/>
    <w:rsid w:val="0010246F"/>
    <w:rPr>
      <w:color w:val="0000FF"/>
      <w:u w:val="single"/>
    </w:rPr>
  </w:style>
  <w:style w:type="paragraph" w:styleId="PlainText">
    <w:name w:val="Plain Text"/>
    <w:basedOn w:val="Normal"/>
    <w:semiHidden/>
    <w:rsid w:val="0010246F"/>
    <w:rPr>
      <w:rFonts w:ascii="Courier New" w:hAnsi="Courier New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5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3240C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954F3"/>
  </w:style>
  <w:style w:type="character" w:customStyle="1" w:styleId="HeaderChar">
    <w:name w:val="Header Char"/>
    <w:basedOn w:val="DefaultParagraphFont"/>
    <w:link w:val="Header"/>
    <w:semiHidden/>
    <w:rsid w:val="00AE267F"/>
    <w:rPr>
      <w:rFonts w:ascii="Arial" w:hAnsi="Arial"/>
      <w:sz w:val="22"/>
    </w:rPr>
  </w:style>
  <w:style w:type="paragraph" w:customStyle="1" w:styleId="ChurchTitle">
    <w:name w:val="Church Title"/>
    <w:basedOn w:val="Header"/>
    <w:qFormat/>
    <w:rsid w:val="009504F7"/>
    <w:pPr>
      <w:spacing w:before="120"/>
    </w:pPr>
    <w:rPr>
      <w:rFonts w:ascii="Jeunesse Sans Std" w:hAnsi="Jeunesse Sans Std" w:cstheme="minorHAnsi"/>
      <w:i/>
      <w:noProof/>
      <w:sz w:val="52"/>
      <w:szCs w:val="52"/>
    </w:rPr>
  </w:style>
  <w:style w:type="table" w:styleId="TableGrid">
    <w:name w:val="Table Grid"/>
    <w:basedOn w:val="TableNormal"/>
    <w:uiPriority w:val="59"/>
    <w:rsid w:val="00086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1B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F24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D6600C176A4D20BFB261C70B930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7DCF2-371D-41B8-9A20-0A9090E73BF1}"/>
      </w:docPartPr>
      <w:docPartBody>
        <w:p w:rsidR="003124A3" w:rsidRDefault="00E60447" w:rsidP="00E60447">
          <w:pPr>
            <w:pStyle w:val="E7D6600C176A4D20BFB261C70B930CC21"/>
          </w:pPr>
          <w:r w:rsidRPr="00CF2F0A">
            <w:rPr>
              <w:rStyle w:val="PlaceholderText"/>
            </w:rPr>
            <w:t>date.</w:t>
          </w:r>
        </w:p>
      </w:docPartBody>
    </w:docPart>
    <w:docPart>
      <w:docPartPr>
        <w:name w:val="AEF54A25BE4E463CA0E8E41DEF786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34BED-FA2F-437C-BC9E-CB03307AE63C}"/>
      </w:docPartPr>
      <w:docPartBody>
        <w:p w:rsidR="003124A3" w:rsidRDefault="00E60447" w:rsidP="00E60447">
          <w:pPr>
            <w:pStyle w:val="AEF54A25BE4E463CA0E8E41DEF7863EC"/>
          </w:pPr>
          <w:r w:rsidRPr="001F63E0">
            <w:rPr>
              <w:rStyle w:val="PlaceholderText"/>
              <w:color w:val="auto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unesse Sans Std">
    <w:panose1 w:val="020B0504040503020A03"/>
    <w:charset w:val="00"/>
    <w:family w:val="swiss"/>
    <w:notTrueType/>
    <w:pitch w:val="variable"/>
    <w:sig w:usb0="8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3A"/>
    <w:rsid w:val="001B127B"/>
    <w:rsid w:val="003124A3"/>
    <w:rsid w:val="0052003A"/>
    <w:rsid w:val="007863F2"/>
    <w:rsid w:val="007F4C37"/>
    <w:rsid w:val="00AD50F4"/>
    <w:rsid w:val="00E60447"/>
    <w:rsid w:val="00EA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0447"/>
    <w:rPr>
      <w:color w:val="666666"/>
    </w:rPr>
  </w:style>
  <w:style w:type="paragraph" w:customStyle="1" w:styleId="AEF54A25BE4E463CA0E8E41DEF7863EC">
    <w:name w:val="AEF54A25BE4E463CA0E8E41DEF7863EC"/>
    <w:rsid w:val="00E60447"/>
    <w:pPr>
      <w:spacing w:after="12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E7D6600C176A4D20BFB261C70B930CC21">
    <w:name w:val="E7D6600C176A4D20BFB261C70B930CC21"/>
    <w:rsid w:val="00E60447"/>
    <w:pPr>
      <w:spacing w:after="12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Standing Order form.docx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 October2007</vt:lpstr>
    </vt:vector>
  </TitlesOfParts>
  <Company>Microsoft</Company>
  <LinksUpToDate>false</LinksUpToDate>
  <CharactersWithSpaces>1037</CharactersWithSpaces>
  <SharedDoc>false</SharedDoc>
  <HLinks>
    <vt:vector size="6" baseType="variant">
      <vt:variant>
        <vt:i4>4784139</vt:i4>
      </vt:variant>
      <vt:variant>
        <vt:i4>0</vt:i4>
      </vt:variant>
      <vt:variant>
        <vt:i4>0</vt:i4>
      </vt:variant>
      <vt:variant>
        <vt:i4>5</vt:i4>
      </vt:variant>
      <vt:variant>
        <vt:lpwstr>http://www.ststephensdulwich.org/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October2007</dc:title>
  <dc:creator>Office</dc:creator>
  <cp:lastModifiedBy>Sarah Bucknall</cp:lastModifiedBy>
  <cp:revision>2</cp:revision>
  <cp:lastPrinted>2024-01-25T18:27:00Z</cp:lastPrinted>
  <dcterms:created xsi:type="dcterms:W3CDTF">2024-01-26T13:45:00Z</dcterms:created>
  <dcterms:modified xsi:type="dcterms:W3CDTF">2024-01-26T13:45:00Z</dcterms:modified>
</cp:coreProperties>
</file>